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4470" w14:textId="634D75CD" w:rsidR="003A06CB" w:rsidRPr="00E252A5" w:rsidRDefault="003A06CB" w:rsidP="00AC3717">
      <w:pPr>
        <w:spacing w:after="0" w:line="240" w:lineRule="auto"/>
        <w:rPr>
          <w:rFonts w:asciiTheme="minorHAnsi" w:eastAsia="Times New Roman" w:hAnsiTheme="minorHAnsi" w:cstheme="minorHAnsi"/>
          <w:bCs/>
          <w:sz w:val="40"/>
          <w:szCs w:val="40"/>
        </w:rPr>
      </w:pPr>
      <w:r w:rsidRPr="00E252A5">
        <w:rPr>
          <w:rFonts w:asciiTheme="minorHAnsi" w:eastAsia="Times New Roman" w:hAnsiTheme="minorHAnsi" w:cstheme="minorHAnsi"/>
          <w:bCs/>
          <w:sz w:val="40"/>
          <w:szCs w:val="40"/>
        </w:rPr>
        <w:t>Conflict of Interest Disclosure Form</w:t>
      </w:r>
    </w:p>
    <w:p w14:paraId="47FA4471" w14:textId="6754F780" w:rsidR="00683683" w:rsidRDefault="00AC3717" w:rsidP="00AC3717">
      <w:pPr>
        <w:spacing w:after="0" w:line="240" w:lineRule="auto"/>
        <w:rPr>
          <w:rFonts w:asciiTheme="minorHAnsi" w:hAnsiTheme="minorHAnsi" w:cstheme="minorHAnsi"/>
        </w:rPr>
      </w:pPr>
      <w:r w:rsidRPr="00967F6E">
        <w:rPr>
          <w:rFonts w:asciiTheme="minorHAnsi" w:hAnsiTheme="minorHAnsi" w:cstheme="minorHAnsi"/>
        </w:rPr>
        <w:t>All financial relationships</w:t>
      </w:r>
      <w:r w:rsidR="005444A4">
        <w:rPr>
          <w:rFonts w:asciiTheme="minorHAnsi" w:hAnsiTheme="minorHAnsi" w:cstheme="minorHAnsi"/>
        </w:rPr>
        <w:t xml:space="preserve"> of any value</w:t>
      </w:r>
      <w:r w:rsidRPr="00967F6E">
        <w:rPr>
          <w:rFonts w:asciiTheme="minorHAnsi" w:hAnsiTheme="minorHAnsi" w:cstheme="minorHAnsi"/>
        </w:rPr>
        <w:t xml:space="preserve"> with ineligible companies</w:t>
      </w:r>
      <w:r w:rsidR="000424D0" w:rsidRPr="00967F6E">
        <w:rPr>
          <w:rFonts w:asciiTheme="minorHAnsi" w:hAnsiTheme="minorHAnsi" w:cstheme="minorHAnsi"/>
        </w:rPr>
        <w:t xml:space="preserve"> over the previous 24 months</w:t>
      </w:r>
      <w:r w:rsidRPr="00967F6E">
        <w:rPr>
          <w:rFonts w:asciiTheme="minorHAnsi" w:hAnsiTheme="minorHAnsi" w:cstheme="minorHAnsi"/>
        </w:rPr>
        <w:t xml:space="preserve"> should be </w:t>
      </w:r>
      <w:r w:rsidR="00C63A3F">
        <w:rPr>
          <w:rFonts w:asciiTheme="minorHAnsi" w:hAnsiTheme="minorHAnsi" w:cstheme="minorHAnsi"/>
        </w:rPr>
        <w:t>included</w:t>
      </w:r>
      <w:r w:rsidRPr="00967F6E">
        <w:rPr>
          <w:rFonts w:asciiTheme="minorHAnsi" w:hAnsiTheme="minorHAnsi" w:cstheme="minorHAnsi"/>
        </w:rPr>
        <w:t xml:space="preserve"> on this form. </w:t>
      </w:r>
      <w:r w:rsidR="00C53129" w:rsidRPr="005444A4">
        <w:rPr>
          <w:rFonts w:asciiTheme="minorHAnsi" w:hAnsiTheme="minorHAnsi" w:cstheme="minorHAnsi"/>
          <w:u w:val="single"/>
        </w:rPr>
        <w:t xml:space="preserve">Ineligible companies are those </w:t>
      </w:r>
      <w:r w:rsidR="00C06DA1" w:rsidRPr="005444A4">
        <w:rPr>
          <w:rFonts w:asciiTheme="minorHAnsi" w:hAnsiTheme="minorHAnsi" w:cstheme="minorHAnsi"/>
          <w:u w:val="single"/>
        </w:rPr>
        <w:t>whose primary business is</w:t>
      </w:r>
      <w:r w:rsidR="00C53129" w:rsidRPr="005444A4">
        <w:rPr>
          <w:rFonts w:asciiTheme="minorHAnsi" w:hAnsiTheme="minorHAnsi" w:cstheme="minorHAnsi"/>
          <w:u w:val="single"/>
        </w:rPr>
        <w:t xml:space="preserve"> produc</w:t>
      </w:r>
      <w:r w:rsidR="0023618A" w:rsidRPr="005444A4">
        <w:rPr>
          <w:rFonts w:asciiTheme="minorHAnsi" w:hAnsiTheme="minorHAnsi" w:cstheme="minorHAnsi"/>
          <w:u w:val="single"/>
        </w:rPr>
        <w:t>ing</w:t>
      </w:r>
      <w:r w:rsidR="00C53129" w:rsidRPr="005444A4">
        <w:rPr>
          <w:rFonts w:asciiTheme="minorHAnsi" w:hAnsiTheme="minorHAnsi" w:cstheme="minorHAnsi"/>
          <w:u w:val="single"/>
        </w:rPr>
        <w:t>, market</w:t>
      </w:r>
      <w:r w:rsidR="0023618A" w:rsidRPr="005444A4">
        <w:rPr>
          <w:rFonts w:asciiTheme="minorHAnsi" w:hAnsiTheme="minorHAnsi" w:cstheme="minorHAnsi"/>
          <w:u w:val="single"/>
        </w:rPr>
        <w:t>ing</w:t>
      </w:r>
      <w:r w:rsidR="00C53129" w:rsidRPr="005444A4">
        <w:rPr>
          <w:rFonts w:asciiTheme="minorHAnsi" w:hAnsiTheme="minorHAnsi" w:cstheme="minorHAnsi"/>
          <w:u w:val="single"/>
        </w:rPr>
        <w:t>, resell</w:t>
      </w:r>
      <w:r w:rsidR="0023618A" w:rsidRPr="005444A4">
        <w:rPr>
          <w:rFonts w:asciiTheme="minorHAnsi" w:hAnsiTheme="minorHAnsi" w:cstheme="minorHAnsi"/>
          <w:u w:val="single"/>
        </w:rPr>
        <w:t>ing</w:t>
      </w:r>
      <w:r w:rsidR="00C53129" w:rsidRPr="005444A4">
        <w:rPr>
          <w:rFonts w:asciiTheme="minorHAnsi" w:hAnsiTheme="minorHAnsi" w:cstheme="minorHAnsi"/>
          <w:u w:val="single"/>
        </w:rPr>
        <w:t>, or distribut</w:t>
      </w:r>
      <w:r w:rsidR="0023618A" w:rsidRPr="005444A4">
        <w:rPr>
          <w:rFonts w:asciiTheme="minorHAnsi" w:hAnsiTheme="minorHAnsi" w:cstheme="minorHAnsi"/>
          <w:u w:val="single"/>
        </w:rPr>
        <w:t>ing</w:t>
      </w:r>
      <w:r w:rsidR="00C53129" w:rsidRPr="005444A4">
        <w:rPr>
          <w:rFonts w:asciiTheme="minorHAnsi" w:hAnsiTheme="minorHAnsi" w:cstheme="minorHAnsi"/>
          <w:u w:val="single"/>
        </w:rPr>
        <w:t xml:space="preserve"> products consumed by or used on patients.</w:t>
      </w:r>
    </w:p>
    <w:p w14:paraId="4C2C5B15" w14:textId="77777777" w:rsidR="00E14DBA" w:rsidRDefault="00E14DBA" w:rsidP="00AC371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5806"/>
      </w:tblGrid>
      <w:tr w:rsidR="00E14DBA" w:rsidRPr="00E252A5" w14:paraId="1A352E49" w14:textId="77777777" w:rsidTr="00BF0C8C">
        <w:tc>
          <w:tcPr>
            <w:tcW w:w="1985" w:type="pct"/>
          </w:tcPr>
          <w:p w14:paraId="5851E1BB" w14:textId="77777777" w:rsidR="00E14DBA" w:rsidRPr="00E252A5" w:rsidRDefault="00E14DBA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252A5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3015" w:type="pct"/>
          </w:tcPr>
          <w:p w14:paraId="584D95F4" w14:textId="77777777" w:rsidR="00E14DBA" w:rsidRPr="00E252A5" w:rsidRDefault="00E14DBA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37E955F" w14:textId="77777777" w:rsidR="00E14DBA" w:rsidRPr="00E252A5" w:rsidRDefault="00E14DBA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14DBA" w:rsidRPr="00E252A5" w14:paraId="5545E986" w14:textId="77777777" w:rsidTr="00BF0C8C">
        <w:tc>
          <w:tcPr>
            <w:tcW w:w="1985" w:type="pct"/>
          </w:tcPr>
          <w:p w14:paraId="6B7719B8" w14:textId="77777777" w:rsidR="00E14DBA" w:rsidRDefault="00E14DBA" w:rsidP="00E14DB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252A5">
              <w:rPr>
                <w:rFonts w:asciiTheme="minorHAnsi" w:hAnsiTheme="minorHAnsi" w:cstheme="minorHAnsi"/>
              </w:rPr>
              <w:t>Medical Council Registration Number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53D7905" w14:textId="166FA5DC" w:rsidR="00BF0C8C" w:rsidRPr="00BF0C8C" w:rsidRDefault="00BF0C8C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14:paraId="225867C5" w14:textId="77777777" w:rsidR="00E14DBA" w:rsidRPr="00E252A5" w:rsidRDefault="00E14DBA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491B7D3" w14:textId="77777777" w:rsidR="00E14DBA" w:rsidRPr="00E252A5" w:rsidRDefault="00E14DBA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14DBA" w:rsidRPr="00E252A5" w14:paraId="7097E67C" w14:textId="77777777" w:rsidTr="00BF0C8C">
        <w:tc>
          <w:tcPr>
            <w:tcW w:w="1985" w:type="pct"/>
          </w:tcPr>
          <w:p w14:paraId="761CABA5" w14:textId="11954441" w:rsidR="00E14DBA" w:rsidRPr="00E252A5" w:rsidRDefault="00BF0C8C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Title of Event</w:t>
            </w:r>
          </w:p>
        </w:tc>
        <w:tc>
          <w:tcPr>
            <w:tcW w:w="3015" w:type="pct"/>
          </w:tcPr>
          <w:p w14:paraId="44F1BD58" w14:textId="77777777" w:rsidR="00E14DBA" w:rsidRPr="00E252A5" w:rsidRDefault="00E14DBA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8F9C219" w14:textId="77777777" w:rsidR="00E14DBA" w:rsidRPr="00E252A5" w:rsidRDefault="00E14DBA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E3F18" w:rsidRPr="00E252A5" w14:paraId="66E74C09" w14:textId="77777777" w:rsidTr="00BF0C8C">
        <w:tc>
          <w:tcPr>
            <w:tcW w:w="1985" w:type="pct"/>
          </w:tcPr>
          <w:p w14:paraId="77F20C20" w14:textId="70B0107D" w:rsidR="00DE3F18" w:rsidRDefault="00BF0C8C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of Event</w:t>
            </w:r>
          </w:p>
          <w:p w14:paraId="7F075A0A" w14:textId="2284E5F8" w:rsidR="00DE3F18" w:rsidRPr="00E252A5" w:rsidRDefault="00DE3F18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14:paraId="58163475" w14:textId="77777777" w:rsidR="00DE3F18" w:rsidRPr="00E252A5" w:rsidRDefault="00DE3F18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F0C8C" w:rsidRPr="00E252A5" w14:paraId="3F0A8802" w14:textId="77777777" w:rsidTr="00BF0C8C">
        <w:tc>
          <w:tcPr>
            <w:tcW w:w="1985" w:type="pct"/>
          </w:tcPr>
          <w:p w14:paraId="3561D03D" w14:textId="77777777" w:rsidR="00BF0C8C" w:rsidRDefault="00BF0C8C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Role or Connection to Event</w:t>
            </w:r>
          </w:p>
          <w:p w14:paraId="1E178B4C" w14:textId="7DB40A92" w:rsidR="00BF0C8C" w:rsidRDefault="00BF0C8C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14:paraId="0847A17A" w14:textId="77777777" w:rsidR="00BF0C8C" w:rsidRPr="00E252A5" w:rsidRDefault="00BF0C8C" w:rsidP="00E14D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7FA4472" w14:textId="77777777" w:rsidR="00175DD4" w:rsidRPr="00E252A5" w:rsidRDefault="00175DD4" w:rsidP="00175DD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0"/>
        <w:gridCol w:w="4541"/>
        <w:gridCol w:w="1627"/>
      </w:tblGrid>
      <w:tr w:rsidR="00331D3A" w:rsidRPr="00E252A5" w14:paraId="47FA447D" w14:textId="1327FB02" w:rsidTr="00331D3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7FD5272E" w14:textId="297A88BD" w:rsidR="00331D3A" w:rsidRPr="00E252A5" w:rsidRDefault="00331D3A" w:rsidP="002F10D3">
            <w:pPr>
              <w:spacing w:before="100" w:beforeAutospacing="1"/>
              <w:rPr>
                <w:rFonts w:asciiTheme="minorHAnsi" w:hAnsiTheme="minorHAnsi" w:cstheme="minorHAnsi"/>
              </w:rPr>
            </w:pPr>
            <w:r w:rsidRPr="00E252A5">
              <w:rPr>
                <w:rFonts w:asciiTheme="minorHAnsi" w:hAnsiTheme="minorHAnsi" w:cstheme="minorHAnsi"/>
              </w:rPr>
              <w:t>Disclosure</w:t>
            </w:r>
          </w:p>
        </w:tc>
      </w:tr>
      <w:tr w:rsidR="00331D3A" w:rsidRPr="00E252A5" w14:paraId="47FA4480" w14:textId="593121CA" w:rsidTr="00F30792">
        <w:tc>
          <w:tcPr>
            <w:tcW w:w="4155" w:type="pct"/>
            <w:gridSpan w:val="2"/>
          </w:tcPr>
          <w:p w14:paraId="47FA447E" w14:textId="77777777" w:rsidR="00331D3A" w:rsidRPr="00E252A5" w:rsidRDefault="00331D3A" w:rsidP="00035E8F">
            <w:pPr>
              <w:pStyle w:val="NoSpacing"/>
              <w:rPr>
                <w:rFonts w:asciiTheme="minorHAnsi" w:hAnsiTheme="minorHAnsi" w:cstheme="minorHAnsi"/>
                <w:lang w:val="en-GB" w:eastAsia="en-GB"/>
              </w:rPr>
            </w:pPr>
            <w:r w:rsidRPr="00E252A5">
              <w:rPr>
                <w:rFonts w:asciiTheme="minorHAnsi" w:hAnsiTheme="minorHAnsi" w:cstheme="minorHAnsi"/>
                <w:lang w:val="en-GB" w:eastAsia="en-GB"/>
              </w:rPr>
              <w:t>I have no potential conflict of interest to report</w:t>
            </w:r>
          </w:p>
        </w:tc>
        <w:sdt>
          <w:sdtPr>
            <w:rPr>
              <w:rFonts w:asciiTheme="minorHAnsi" w:hAnsiTheme="minorHAnsi" w:cstheme="minorHAnsi"/>
              <w:lang w:val="en-GB" w:eastAsia="en-GB"/>
            </w:rPr>
            <w:id w:val="-64041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pct"/>
              </w:tcPr>
              <w:p w14:paraId="4CEA298F" w14:textId="711FC91D" w:rsidR="00331D3A" w:rsidRPr="00E252A5" w:rsidRDefault="006A1842" w:rsidP="00F30792">
                <w:pPr>
                  <w:pStyle w:val="NoSpacing"/>
                  <w:jc w:val="center"/>
                  <w:rPr>
                    <w:rFonts w:asciiTheme="minorHAnsi" w:hAnsiTheme="minorHAnsi" w:cstheme="minorHAnsi"/>
                    <w:lang w:val="en-GB"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331D3A" w:rsidRPr="00E252A5" w14:paraId="47FA4483" w14:textId="76D714CE" w:rsidTr="00F30792">
        <w:tc>
          <w:tcPr>
            <w:tcW w:w="4155" w:type="pct"/>
            <w:gridSpan w:val="2"/>
            <w:tcBorders>
              <w:bottom w:val="single" w:sz="4" w:space="0" w:color="auto"/>
            </w:tcBorders>
          </w:tcPr>
          <w:p w14:paraId="47FA4481" w14:textId="0707A788" w:rsidR="00331D3A" w:rsidRPr="00E252A5" w:rsidRDefault="00331D3A" w:rsidP="00035E8F">
            <w:pPr>
              <w:pStyle w:val="NoSpacing"/>
              <w:rPr>
                <w:rFonts w:asciiTheme="minorHAnsi" w:hAnsiTheme="minorHAnsi" w:cstheme="minorHAnsi"/>
                <w:lang w:val="en-GB" w:eastAsia="en-GB"/>
              </w:rPr>
            </w:pPr>
            <w:r w:rsidRPr="00E252A5">
              <w:rPr>
                <w:rFonts w:asciiTheme="minorHAnsi" w:hAnsiTheme="minorHAnsi" w:cstheme="minorHAnsi"/>
                <w:lang w:val="en-GB" w:eastAsia="en-GB"/>
              </w:rPr>
              <w:t>I have the following potential conflict(s) of interest to report</w:t>
            </w:r>
          </w:p>
        </w:tc>
        <w:sdt>
          <w:sdtPr>
            <w:rPr>
              <w:rFonts w:asciiTheme="minorHAnsi" w:hAnsiTheme="minorHAnsi" w:cstheme="minorHAnsi"/>
              <w:lang w:val="en-GB" w:eastAsia="en-GB"/>
            </w:rPr>
            <w:id w:val="1276908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pct"/>
                <w:tcBorders>
                  <w:bottom w:val="single" w:sz="4" w:space="0" w:color="auto"/>
                </w:tcBorders>
              </w:tcPr>
              <w:p w14:paraId="344607EA" w14:textId="22EE626F" w:rsidR="00331D3A" w:rsidRPr="00E252A5" w:rsidRDefault="006A1842" w:rsidP="00F30792">
                <w:pPr>
                  <w:pStyle w:val="NoSpacing"/>
                  <w:jc w:val="center"/>
                  <w:rPr>
                    <w:rFonts w:asciiTheme="minorHAnsi" w:hAnsiTheme="minorHAnsi" w:cstheme="minorHAnsi"/>
                    <w:lang w:val="en-GB"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4E3B07" w:rsidRPr="00E252A5" w14:paraId="47FA4486" w14:textId="4486BB49" w:rsidTr="002660B5">
        <w:tc>
          <w:tcPr>
            <w:tcW w:w="1797" w:type="pct"/>
            <w:shd w:val="clear" w:color="auto" w:fill="D9D9D9" w:themeFill="background1" w:themeFillShade="D9"/>
            <w:vAlign w:val="bottom"/>
          </w:tcPr>
          <w:p w14:paraId="47FA4484" w14:textId="7CA765F8" w:rsidR="004E3B07" w:rsidRPr="00E252A5" w:rsidRDefault="004E3B07" w:rsidP="002660B5">
            <w:pPr>
              <w:spacing w:before="100" w:beforeAutospacing="1"/>
              <w:rPr>
                <w:rFonts w:asciiTheme="minorHAnsi" w:hAnsiTheme="minorHAnsi" w:cstheme="minorHAnsi"/>
              </w:rPr>
            </w:pPr>
            <w:r w:rsidRPr="00E252A5">
              <w:rPr>
                <w:rFonts w:asciiTheme="minorHAnsi" w:hAnsiTheme="minorHAnsi" w:cstheme="minorHAnsi"/>
              </w:rPr>
              <w:t>Type of affiliation/financial interest</w:t>
            </w:r>
          </w:p>
        </w:tc>
        <w:tc>
          <w:tcPr>
            <w:tcW w:w="3203" w:type="pct"/>
            <w:gridSpan w:val="2"/>
            <w:shd w:val="clear" w:color="auto" w:fill="D9D9D9" w:themeFill="background1" w:themeFillShade="D9"/>
          </w:tcPr>
          <w:p w14:paraId="7FCBB47C" w14:textId="732D5F2A" w:rsidR="004E3B07" w:rsidRPr="00E252A5" w:rsidRDefault="004E3B07" w:rsidP="002660B5">
            <w:pPr>
              <w:spacing w:before="100" w:beforeAutospacing="1" w:after="0"/>
              <w:rPr>
                <w:rFonts w:asciiTheme="minorHAnsi" w:hAnsiTheme="minorHAnsi" w:cstheme="minorHAnsi"/>
              </w:rPr>
            </w:pPr>
            <w:r w:rsidRPr="00E252A5">
              <w:rPr>
                <w:rFonts w:asciiTheme="minorHAnsi" w:hAnsiTheme="minorHAnsi" w:cstheme="minorHAnsi"/>
              </w:rPr>
              <w:t>Name of ineligible company</w:t>
            </w:r>
          </w:p>
        </w:tc>
      </w:tr>
      <w:tr w:rsidR="004E3B07" w:rsidRPr="00E252A5" w14:paraId="47FA4489" w14:textId="3E6E3D17" w:rsidTr="0004088B">
        <w:trPr>
          <w:trHeight w:val="806"/>
        </w:trPr>
        <w:tc>
          <w:tcPr>
            <w:tcW w:w="1797" w:type="pct"/>
            <w:vAlign w:val="center"/>
          </w:tcPr>
          <w:p w14:paraId="47FA4487" w14:textId="4F773E82" w:rsidR="004E3B07" w:rsidRPr="00E252A5" w:rsidRDefault="004E3B07" w:rsidP="0004088B">
            <w:pPr>
              <w:pStyle w:val="NoSpacing"/>
              <w:rPr>
                <w:rFonts w:asciiTheme="minorHAnsi" w:eastAsia="Times New Roman" w:hAnsiTheme="minorHAnsi" w:cstheme="minorHAnsi"/>
                <w:szCs w:val="24"/>
                <w:lang w:val="en-GB" w:eastAsia="en-GB"/>
              </w:rPr>
            </w:pPr>
            <w:r w:rsidRPr="00E252A5">
              <w:rPr>
                <w:rFonts w:asciiTheme="minorHAnsi" w:eastAsia="Times New Roman" w:hAnsiTheme="minorHAnsi" w:cstheme="minorHAnsi"/>
                <w:szCs w:val="24"/>
                <w:lang w:val="en-GB" w:eastAsia="en-GB"/>
              </w:rPr>
              <w:t>Owner or employee</w:t>
            </w:r>
            <w:r>
              <w:rPr>
                <w:rFonts w:asciiTheme="minorHAnsi" w:eastAsia="Times New Roman" w:hAnsiTheme="minorHAnsi" w:cstheme="minorHAnsi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203" w:type="pct"/>
            <w:gridSpan w:val="2"/>
          </w:tcPr>
          <w:p w14:paraId="262A61B7" w14:textId="4701A3DC" w:rsidR="004E3B07" w:rsidRPr="00E252A5" w:rsidRDefault="004E3B07" w:rsidP="00967F6E">
            <w:pPr>
              <w:pStyle w:val="NoSpacing"/>
              <w:rPr>
                <w:rFonts w:asciiTheme="minorHAnsi" w:eastAsia="Times New Roman" w:hAnsiTheme="minorHAnsi" w:cstheme="minorHAnsi"/>
                <w:szCs w:val="24"/>
                <w:lang w:val="en-GB" w:eastAsia="en-GB"/>
              </w:rPr>
            </w:pPr>
          </w:p>
        </w:tc>
      </w:tr>
      <w:tr w:rsidR="004E3B07" w:rsidRPr="00E252A5" w14:paraId="4C18EE0F" w14:textId="574520DB" w:rsidTr="0004088B">
        <w:trPr>
          <w:trHeight w:val="806"/>
        </w:trPr>
        <w:tc>
          <w:tcPr>
            <w:tcW w:w="1797" w:type="pct"/>
            <w:vAlign w:val="center"/>
          </w:tcPr>
          <w:p w14:paraId="0491FC8A" w14:textId="407716FC" w:rsidR="004E3B07" w:rsidRPr="00E252A5" w:rsidRDefault="004E3B07" w:rsidP="0004088B">
            <w:pPr>
              <w:pStyle w:val="NoSpacing"/>
              <w:rPr>
                <w:rFonts w:asciiTheme="minorHAnsi" w:hAnsiTheme="minorHAnsi" w:cstheme="minorHAnsi"/>
                <w:lang w:val="en-GB"/>
              </w:rPr>
            </w:pPr>
            <w:r w:rsidRPr="00E252A5">
              <w:rPr>
                <w:rFonts w:asciiTheme="minorHAnsi" w:hAnsiTheme="minorHAnsi" w:cstheme="minorHAnsi"/>
                <w:lang w:val="en-GB"/>
              </w:rPr>
              <w:t>Receipt of grants/research supports</w:t>
            </w:r>
          </w:p>
        </w:tc>
        <w:tc>
          <w:tcPr>
            <w:tcW w:w="3203" w:type="pct"/>
            <w:gridSpan w:val="2"/>
          </w:tcPr>
          <w:p w14:paraId="120A5E95" w14:textId="24F7F728" w:rsidR="004E3B07" w:rsidRPr="00E252A5" w:rsidRDefault="004E3B07" w:rsidP="00967F6E">
            <w:pPr>
              <w:pStyle w:val="NoSpacing"/>
              <w:rPr>
                <w:rFonts w:asciiTheme="minorHAnsi" w:eastAsia="Times New Roman" w:hAnsiTheme="minorHAnsi" w:cstheme="minorHAnsi"/>
                <w:szCs w:val="24"/>
                <w:lang w:val="en-GB" w:eastAsia="en-GB"/>
              </w:rPr>
            </w:pPr>
          </w:p>
        </w:tc>
      </w:tr>
      <w:tr w:rsidR="004E3B07" w:rsidRPr="00E252A5" w14:paraId="47FA448C" w14:textId="74AA987F" w:rsidTr="0004088B">
        <w:trPr>
          <w:trHeight w:val="806"/>
        </w:trPr>
        <w:tc>
          <w:tcPr>
            <w:tcW w:w="1797" w:type="pct"/>
            <w:vAlign w:val="center"/>
          </w:tcPr>
          <w:p w14:paraId="47FA448A" w14:textId="33B9A31B" w:rsidR="004E3B07" w:rsidRPr="00E252A5" w:rsidRDefault="004E3B07" w:rsidP="0004088B">
            <w:pPr>
              <w:pStyle w:val="NoSpacing"/>
              <w:rPr>
                <w:rFonts w:asciiTheme="minorHAnsi" w:hAnsiTheme="minorHAnsi" w:cstheme="minorHAnsi"/>
                <w:lang w:val="en-GB"/>
              </w:rPr>
            </w:pPr>
            <w:r w:rsidRPr="00E252A5">
              <w:rPr>
                <w:rFonts w:asciiTheme="minorHAnsi" w:hAnsiTheme="minorHAnsi" w:cstheme="minorHAnsi"/>
                <w:lang w:val="en-GB"/>
              </w:rPr>
              <w:t>Receipt of honoraria or consultation fees</w:t>
            </w:r>
          </w:p>
        </w:tc>
        <w:tc>
          <w:tcPr>
            <w:tcW w:w="3203" w:type="pct"/>
            <w:gridSpan w:val="2"/>
          </w:tcPr>
          <w:p w14:paraId="4FA9456F" w14:textId="2B891FC3" w:rsidR="004E3B07" w:rsidRPr="00E252A5" w:rsidRDefault="004E3B07" w:rsidP="00967F6E">
            <w:pPr>
              <w:pStyle w:val="NoSpacing"/>
              <w:rPr>
                <w:rFonts w:asciiTheme="minorHAnsi" w:eastAsia="Times New Roman" w:hAnsiTheme="minorHAnsi" w:cstheme="minorHAnsi"/>
                <w:szCs w:val="24"/>
                <w:lang w:val="en-GB" w:eastAsia="en-GB"/>
              </w:rPr>
            </w:pPr>
          </w:p>
        </w:tc>
      </w:tr>
      <w:tr w:rsidR="004E3B07" w:rsidRPr="00E252A5" w14:paraId="47FA4498" w14:textId="447FD1C8" w:rsidTr="0004088B">
        <w:trPr>
          <w:trHeight w:val="806"/>
        </w:trPr>
        <w:tc>
          <w:tcPr>
            <w:tcW w:w="1797" w:type="pct"/>
            <w:vAlign w:val="center"/>
          </w:tcPr>
          <w:p w14:paraId="47FA4496" w14:textId="73B30950" w:rsidR="004E3B07" w:rsidRPr="00E252A5" w:rsidRDefault="004E3B07" w:rsidP="0004088B">
            <w:pPr>
              <w:pStyle w:val="NoSpacing"/>
              <w:rPr>
                <w:rFonts w:asciiTheme="minorHAnsi" w:hAnsiTheme="minorHAnsi" w:cstheme="minorHAnsi"/>
                <w:lang w:val="en-GB"/>
              </w:rPr>
            </w:pPr>
            <w:r w:rsidRPr="00E252A5">
              <w:rPr>
                <w:rFonts w:asciiTheme="minorHAnsi" w:hAnsiTheme="minorHAnsi" w:cstheme="minorHAnsi"/>
                <w:lang w:val="en-GB"/>
              </w:rPr>
              <w:t>Other (please specify)</w:t>
            </w:r>
          </w:p>
        </w:tc>
        <w:tc>
          <w:tcPr>
            <w:tcW w:w="3203" w:type="pct"/>
            <w:gridSpan w:val="2"/>
          </w:tcPr>
          <w:p w14:paraId="769FC928" w14:textId="446CEEFE" w:rsidR="004E3B07" w:rsidRPr="00E252A5" w:rsidRDefault="004E3B07" w:rsidP="00967F6E">
            <w:pPr>
              <w:pStyle w:val="NoSpacing"/>
              <w:rPr>
                <w:rFonts w:asciiTheme="minorHAnsi" w:eastAsia="Times New Roman" w:hAnsiTheme="minorHAnsi" w:cstheme="minorHAnsi"/>
                <w:szCs w:val="24"/>
                <w:lang w:val="en-GB" w:eastAsia="en-GB"/>
              </w:rPr>
            </w:pPr>
          </w:p>
        </w:tc>
      </w:tr>
    </w:tbl>
    <w:p w14:paraId="47FA4499" w14:textId="77777777" w:rsidR="00A65BF4" w:rsidRPr="00E252A5" w:rsidRDefault="00A65BF4" w:rsidP="00A65BF4">
      <w:pPr>
        <w:spacing w:after="0" w:line="240" w:lineRule="auto"/>
        <w:rPr>
          <w:rFonts w:asciiTheme="minorHAnsi" w:hAnsiTheme="minorHAnsi" w:cstheme="minorHAnsi"/>
        </w:rPr>
      </w:pPr>
    </w:p>
    <w:p w14:paraId="47FA44AB" w14:textId="77777777" w:rsidR="00683683" w:rsidRPr="00E252A5" w:rsidRDefault="00683683" w:rsidP="00A65BF4">
      <w:pPr>
        <w:spacing w:after="0" w:line="240" w:lineRule="auto"/>
        <w:rPr>
          <w:rFonts w:asciiTheme="minorHAnsi" w:hAnsiTheme="minorHAnsi" w:cstheme="minorHAnsi"/>
        </w:rPr>
      </w:pPr>
    </w:p>
    <w:p w14:paraId="47FA44AD" w14:textId="63F7E317" w:rsidR="00903A68" w:rsidRPr="009E443C" w:rsidRDefault="00140601" w:rsidP="00A65BF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By signing </w:t>
      </w:r>
      <w:proofErr w:type="gramStart"/>
      <w:r w:rsidRPr="009E443C">
        <w:rPr>
          <w:rFonts w:asciiTheme="minorHAnsi" w:hAnsiTheme="minorHAnsi" w:cstheme="minorHAnsi"/>
          <w:b/>
          <w:bCs/>
          <w:sz w:val="24"/>
          <w:szCs w:val="24"/>
        </w:rPr>
        <w:t>below</w:t>
      </w:r>
      <w:proofErr w:type="gramEnd"/>
      <w:r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 I </w:t>
      </w:r>
      <w:r w:rsidR="009E443C" w:rsidRPr="009E443C">
        <w:rPr>
          <w:rFonts w:asciiTheme="minorHAnsi" w:hAnsiTheme="minorHAnsi" w:cstheme="minorHAnsi"/>
          <w:b/>
          <w:bCs/>
          <w:sz w:val="24"/>
          <w:szCs w:val="24"/>
        </w:rPr>
        <w:t>attest</w:t>
      </w:r>
      <w:r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 that</w:t>
      </w:r>
      <w:r w:rsidR="000E07B2"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 the content of this form is accurate</w:t>
      </w:r>
      <w:r w:rsidR="00C77EAA" w:rsidRPr="009E443C">
        <w:rPr>
          <w:rFonts w:asciiTheme="minorHAnsi" w:hAnsiTheme="minorHAnsi" w:cstheme="minorHAnsi"/>
          <w:b/>
          <w:bCs/>
          <w:sz w:val="24"/>
          <w:szCs w:val="24"/>
        </w:rPr>
        <w:t>, and</w:t>
      </w:r>
      <w:r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72219" w:rsidRPr="009E443C">
        <w:rPr>
          <w:rFonts w:asciiTheme="minorHAnsi" w:hAnsiTheme="minorHAnsi" w:cstheme="minorHAnsi"/>
          <w:b/>
          <w:bCs/>
          <w:sz w:val="24"/>
          <w:szCs w:val="24"/>
        </w:rPr>
        <w:t>the</w:t>
      </w:r>
      <w:r w:rsidR="00164435"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9217B" w:rsidRPr="009E443C">
        <w:rPr>
          <w:rFonts w:asciiTheme="minorHAnsi" w:hAnsiTheme="minorHAnsi" w:cstheme="minorHAnsi"/>
          <w:b/>
          <w:bCs/>
          <w:sz w:val="24"/>
          <w:szCs w:val="24"/>
        </w:rPr>
        <w:t>education</w:t>
      </w:r>
      <w:r w:rsidR="00164435"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 under my control will be</w:t>
      </w:r>
      <w:r w:rsidRPr="009E443C">
        <w:rPr>
          <w:rFonts w:asciiTheme="minorHAnsi" w:hAnsiTheme="minorHAnsi" w:cstheme="minorHAnsi"/>
          <w:b/>
          <w:bCs/>
          <w:sz w:val="24"/>
          <w:szCs w:val="24"/>
        </w:rPr>
        <w:t xml:space="preserve"> evidence-based and free of commercial bias</w:t>
      </w:r>
      <w:r w:rsidR="002C0CBA" w:rsidRPr="009E443C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9481C6F" w14:textId="77777777" w:rsidR="00164435" w:rsidRPr="00580796" w:rsidRDefault="00164435" w:rsidP="00A65BF4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7FA44AE" w14:textId="77777777" w:rsidR="00903A68" w:rsidRPr="00580796" w:rsidRDefault="00903A68" w:rsidP="00A65BF4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8D83B64" w14:textId="77777777" w:rsidR="00165D78" w:rsidRDefault="00A65BF4" w:rsidP="00320828">
      <w:pPr>
        <w:spacing w:line="240" w:lineRule="auto"/>
        <w:rPr>
          <w:rFonts w:asciiTheme="minorHAnsi" w:hAnsiTheme="minorHAnsi" w:cstheme="minorHAnsi"/>
          <w:b/>
          <w:bCs/>
        </w:rPr>
      </w:pPr>
      <w:r w:rsidRPr="00580796">
        <w:rPr>
          <w:rFonts w:asciiTheme="minorHAnsi" w:hAnsiTheme="minorHAnsi" w:cstheme="minorHAnsi"/>
          <w:b/>
          <w:bCs/>
        </w:rPr>
        <w:t>Signature</w:t>
      </w:r>
      <w:r w:rsidR="003A06CB" w:rsidRPr="00580796">
        <w:rPr>
          <w:rFonts w:asciiTheme="minorHAnsi" w:hAnsiTheme="minorHAnsi" w:cstheme="minorHAnsi"/>
          <w:b/>
          <w:bCs/>
        </w:rPr>
        <w:t xml:space="preserve">: </w:t>
      </w:r>
      <w:r w:rsidRPr="00580796">
        <w:rPr>
          <w:rFonts w:asciiTheme="minorHAnsi" w:hAnsiTheme="minorHAnsi" w:cstheme="minorHAnsi"/>
          <w:b/>
          <w:bCs/>
        </w:rPr>
        <w:tab/>
        <w:t>__________________________________________________________________</w:t>
      </w:r>
    </w:p>
    <w:p w14:paraId="338E2602" w14:textId="6985D019" w:rsidR="00B61F3E" w:rsidRDefault="00B61F3E" w:rsidP="00B61F3E">
      <w:pPr>
        <w:spacing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Dat</w:t>
      </w:r>
      <w:r w:rsidRPr="00580796">
        <w:rPr>
          <w:rFonts w:asciiTheme="minorHAnsi" w:hAnsiTheme="minorHAnsi" w:cstheme="minorHAnsi"/>
          <w:b/>
          <w:bCs/>
        </w:rPr>
        <w:t>e:</w:t>
      </w:r>
      <w:r w:rsidR="00B412AF">
        <w:rPr>
          <w:rFonts w:asciiTheme="minorHAnsi" w:hAnsiTheme="minorHAnsi" w:cstheme="minorHAnsi"/>
          <w:b/>
          <w:bCs/>
        </w:rPr>
        <w:tab/>
      </w:r>
      <w:r w:rsidRPr="00580796">
        <w:rPr>
          <w:rFonts w:asciiTheme="minorHAnsi" w:hAnsiTheme="minorHAnsi" w:cstheme="minorHAnsi"/>
          <w:b/>
          <w:bCs/>
        </w:rPr>
        <w:t xml:space="preserve"> </w:t>
      </w:r>
      <w:r w:rsidRPr="00580796">
        <w:rPr>
          <w:rFonts w:asciiTheme="minorHAnsi" w:hAnsiTheme="minorHAnsi" w:cstheme="minorHAnsi"/>
          <w:b/>
          <w:bCs/>
        </w:rPr>
        <w:tab/>
        <w:t>__________________________________________________________________</w:t>
      </w:r>
    </w:p>
    <w:p w14:paraId="27293A11" w14:textId="1E3D5FBA" w:rsidR="00B24AF0" w:rsidRPr="00580796" w:rsidRDefault="00B24AF0" w:rsidP="00320828">
      <w:pPr>
        <w:spacing w:line="240" w:lineRule="auto"/>
        <w:rPr>
          <w:rFonts w:asciiTheme="minorHAnsi" w:hAnsiTheme="minorHAnsi" w:cstheme="minorHAnsi"/>
          <w:b/>
          <w:bCs/>
        </w:rPr>
      </w:pPr>
    </w:p>
    <w:sectPr w:rsidR="00B24AF0" w:rsidRPr="00580796" w:rsidSect="00175DD4">
      <w:footerReference w:type="default" r:id="rId11"/>
      <w:headerReference w:type="first" r:id="rId12"/>
      <w:pgSz w:w="11906" w:h="16838" w:code="9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710B3" w14:textId="77777777" w:rsidR="009C4923" w:rsidRPr="00AC3717" w:rsidRDefault="009C4923" w:rsidP="0094496F">
      <w:pPr>
        <w:spacing w:after="0" w:line="240" w:lineRule="auto"/>
      </w:pPr>
      <w:r w:rsidRPr="00AC3717">
        <w:separator/>
      </w:r>
    </w:p>
  </w:endnote>
  <w:endnote w:type="continuationSeparator" w:id="0">
    <w:p w14:paraId="6FF39ABF" w14:textId="77777777" w:rsidR="009C4923" w:rsidRPr="00AC3717" w:rsidRDefault="009C4923" w:rsidP="0094496F">
      <w:pPr>
        <w:spacing w:after="0" w:line="240" w:lineRule="auto"/>
      </w:pPr>
      <w:r w:rsidRPr="00AC37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44B4" w14:textId="77777777" w:rsidR="00175DD4" w:rsidRPr="00AC3717" w:rsidRDefault="00903A68" w:rsidP="00175DD4">
    <w:pPr>
      <w:pStyle w:val="Footer"/>
      <w:jc w:val="center"/>
    </w:pPr>
    <w:r w:rsidRPr="00AC3717">
      <w:fldChar w:fldCharType="begin"/>
    </w:r>
    <w:r w:rsidRPr="00AC3717">
      <w:instrText xml:space="preserve"> PAGE   \* MERGEFORMAT </w:instrText>
    </w:r>
    <w:r w:rsidRPr="00AC3717">
      <w:fldChar w:fldCharType="separate"/>
    </w:r>
    <w:r w:rsidR="00F822B5" w:rsidRPr="00AC3717">
      <w:t>2</w:t>
    </w:r>
    <w:r w:rsidRPr="00AC3717">
      <w:fldChar w:fldCharType="end"/>
    </w:r>
  </w:p>
  <w:p w14:paraId="47FA44B5" w14:textId="77777777" w:rsidR="008C602C" w:rsidRPr="00AC3717" w:rsidRDefault="008C602C" w:rsidP="00175D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EEA08" w14:textId="77777777" w:rsidR="009C4923" w:rsidRPr="00AC3717" w:rsidRDefault="009C4923" w:rsidP="0094496F">
      <w:pPr>
        <w:spacing w:after="0" w:line="240" w:lineRule="auto"/>
      </w:pPr>
      <w:r w:rsidRPr="00AC3717">
        <w:separator/>
      </w:r>
    </w:p>
  </w:footnote>
  <w:footnote w:type="continuationSeparator" w:id="0">
    <w:p w14:paraId="3C680DBA" w14:textId="77777777" w:rsidR="009C4923" w:rsidRPr="00AC3717" w:rsidRDefault="009C4923" w:rsidP="0094496F">
      <w:pPr>
        <w:spacing w:after="0" w:line="240" w:lineRule="auto"/>
      </w:pPr>
      <w:r w:rsidRPr="00AC37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44B8" w14:textId="526A5F67" w:rsidR="008C602C" w:rsidRPr="00FF39DD" w:rsidRDefault="00FF39DD" w:rsidP="00047484">
    <w:pPr>
      <w:rPr>
        <w:i/>
        <w:iCs/>
        <w:sz w:val="12"/>
      </w:rPr>
    </w:pPr>
    <w:r>
      <w:rPr>
        <w:i/>
        <w:iCs/>
      </w:rPr>
      <w:t xml:space="preserve">INSTRUCTIONS: </w:t>
    </w:r>
    <w:r w:rsidR="00B412AF">
      <w:rPr>
        <w:i/>
        <w:iCs/>
      </w:rPr>
      <w:t xml:space="preserve">Organisers </w:t>
    </w:r>
    <w:r w:rsidR="00CD50A3">
      <w:rPr>
        <w:i/>
        <w:iCs/>
      </w:rPr>
      <w:t>should collect and review this form before applying for accreditation</w:t>
    </w:r>
    <w:r w:rsidR="00047484" w:rsidRPr="00FF39DD">
      <w:rPr>
        <w:i/>
        <w:iCs/>
      </w:rPr>
      <w:t>.</w:t>
    </w:r>
    <w:r w:rsidR="00CD50A3">
      <w:rPr>
        <w:i/>
        <w:iCs/>
      </w:rPr>
      <w:t xml:space="preserve"> The form may be customised</w:t>
    </w:r>
    <w:r w:rsidR="00BF1AD7">
      <w:rPr>
        <w:i/>
        <w:iCs/>
      </w:rPr>
      <w:t xml:space="preserve"> </w:t>
    </w:r>
    <w:r w:rsidR="001F2A60">
      <w:rPr>
        <w:i/>
        <w:iCs/>
      </w:rPr>
      <w:t xml:space="preserve">with the Organiser’s branding </w:t>
    </w:r>
    <w:r w:rsidR="00BF1AD7">
      <w:rPr>
        <w:i/>
        <w:iCs/>
      </w:rPr>
      <w:t>or adapted to a digital form</w:t>
    </w:r>
    <w:r w:rsidR="001F2A60">
      <w:rPr>
        <w:i/>
        <w:iCs/>
      </w:rPr>
      <w:t>.</w:t>
    </w:r>
    <w:r w:rsidR="00C81F7A">
      <w:rPr>
        <w:i/>
        <w:iCs/>
      </w:rPr>
      <w:t xml:space="preserve"> Completed forms must be handled </w:t>
    </w:r>
    <w:r w:rsidR="006D3EE3">
      <w:rPr>
        <w:i/>
        <w:iCs/>
      </w:rPr>
      <w:t>according to GDPR and the Organiser’s privacy policies.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124AE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A3543"/>
    <w:multiLevelType w:val="hybridMultilevel"/>
    <w:tmpl w:val="1314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109A4"/>
    <w:multiLevelType w:val="hybridMultilevel"/>
    <w:tmpl w:val="082A9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68">
    <w:abstractNumId w:val="0"/>
  </w:num>
  <w:num w:numId="2" w16cid:durableId="1133212373">
    <w:abstractNumId w:val="2"/>
  </w:num>
  <w:num w:numId="3" w16cid:durableId="177447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DF"/>
    <w:rsid w:val="00026A74"/>
    <w:rsid w:val="00032F86"/>
    <w:rsid w:val="000356BB"/>
    <w:rsid w:val="00035E8F"/>
    <w:rsid w:val="0004088B"/>
    <w:rsid w:val="000424D0"/>
    <w:rsid w:val="00042FC3"/>
    <w:rsid w:val="00045F5A"/>
    <w:rsid w:val="00047484"/>
    <w:rsid w:val="00056187"/>
    <w:rsid w:val="000574DC"/>
    <w:rsid w:val="0006765C"/>
    <w:rsid w:val="000753C2"/>
    <w:rsid w:val="000842F0"/>
    <w:rsid w:val="000B2565"/>
    <w:rsid w:val="000B36D6"/>
    <w:rsid w:val="000B3751"/>
    <w:rsid w:val="000C11D5"/>
    <w:rsid w:val="000D1C03"/>
    <w:rsid w:val="000E07B2"/>
    <w:rsid w:val="00101C03"/>
    <w:rsid w:val="00114F1C"/>
    <w:rsid w:val="00124D5F"/>
    <w:rsid w:val="001342DD"/>
    <w:rsid w:val="00140601"/>
    <w:rsid w:val="00164435"/>
    <w:rsid w:val="00165D78"/>
    <w:rsid w:val="00167B78"/>
    <w:rsid w:val="00175DD4"/>
    <w:rsid w:val="0017709A"/>
    <w:rsid w:val="0017735C"/>
    <w:rsid w:val="0018720C"/>
    <w:rsid w:val="001932B6"/>
    <w:rsid w:val="001940C8"/>
    <w:rsid w:val="001B71D4"/>
    <w:rsid w:val="001C6589"/>
    <w:rsid w:val="001F2A60"/>
    <w:rsid w:val="001F62DF"/>
    <w:rsid w:val="0023618A"/>
    <w:rsid w:val="002660B5"/>
    <w:rsid w:val="00267464"/>
    <w:rsid w:val="00270BE4"/>
    <w:rsid w:val="002A39B2"/>
    <w:rsid w:val="002B4B94"/>
    <w:rsid w:val="002C0CBA"/>
    <w:rsid w:val="002D4E39"/>
    <w:rsid w:val="002F10D3"/>
    <w:rsid w:val="002F33A7"/>
    <w:rsid w:val="002F4632"/>
    <w:rsid w:val="00306183"/>
    <w:rsid w:val="003135C1"/>
    <w:rsid w:val="00320828"/>
    <w:rsid w:val="00331D3A"/>
    <w:rsid w:val="003516E7"/>
    <w:rsid w:val="0037462D"/>
    <w:rsid w:val="0038210C"/>
    <w:rsid w:val="00396185"/>
    <w:rsid w:val="003A06CB"/>
    <w:rsid w:val="003C1901"/>
    <w:rsid w:val="003C223F"/>
    <w:rsid w:val="003C2FAC"/>
    <w:rsid w:val="003D19A8"/>
    <w:rsid w:val="003E107D"/>
    <w:rsid w:val="0042323D"/>
    <w:rsid w:val="00427D38"/>
    <w:rsid w:val="00433245"/>
    <w:rsid w:val="0045627B"/>
    <w:rsid w:val="00464C86"/>
    <w:rsid w:val="004812EF"/>
    <w:rsid w:val="00487667"/>
    <w:rsid w:val="0049217B"/>
    <w:rsid w:val="004A310E"/>
    <w:rsid w:val="004A3A1E"/>
    <w:rsid w:val="004D228A"/>
    <w:rsid w:val="004E0A3D"/>
    <w:rsid w:val="004E3B07"/>
    <w:rsid w:val="004F5285"/>
    <w:rsid w:val="00521B38"/>
    <w:rsid w:val="005353F3"/>
    <w:rsid w:val="005444A4"/>
    <w:rsid w:val="00580796"/>
    <w:rsid w:val="005A4791"/>
    <w:rsid w:val="005D749D"/>
    <w:rsid w:val="00602BB0"/>
    <w:rsid w:val="00665D40"/>
    <w:rsid w:val="00683683"/>
    <w:rsid w:val="006A1842"/>
    <w:rsid w:val="006D3EE3"/>
    <w:rsid w:val="006E0816"/>
    <w:rsid w:val="006E259C"/>
    <w:rsid w:val="0070719D"/>
    <w:rsid w:val="007372EA"/>
    <w:rsid w:val="00740716"/>
    <w:rsid w:val="00743702"/>
    <w:rsid w:val="0077052E"/>
    <w:rsid w:val="007C5B1C"/>
    <w:rsid w:val="007F0014"/>
    <w:rsid w:val="007F79AC"/>
    <w:rsid w:val="008050D5"/>
    <w:rsid w:val="008B09E5"/>
    <w:rsid w:val="008C00B6"/>
    <w:rsid w:val="008C602C"/>
    <w:rsid w:val="008D33A3"/>
    <w:rsid w:val="008E71DC"/>
    <w:rsid w:val="00903A68"/>
    <w:rsid w:val="009269F2"/>
    <w:rsid w:val="0093767B"/>
    <w:rsid w:val="0094496F"/>
    <w:rsid w:val="00953D7D"/>
    <w:rsid w:val="00956BB6"/>
    <w:rsid w:val="00967F6E"/>
    <w:rsid w:val="00970F88"/>
    <w:rsid w:val="00972219"/>
    <w:rsid w:val="009723AF"/>
    <w:rsid w:val="0097463A"/>
    <w:rsid w:val="009C4923"/>
    <w:rsid w:val="009C5C60"/>
    <w:rsid w:val="009E443C"/>
    <w:rsid w:val="009F05D2"/>
    <w:rsid w:val="00A040D9"/>
    <w:rsid w:val="00A13067"/>
    <w:rsid w:val="00A27781"/>
    <w:rsid w:val="00A3386E"/>
    <w:rsid w:val="00A44306"/>
    <w:rsid w:val="00A61F70"/>
    <w:rsid w:val="00A65BF4"/>
    <w:rsid w:val="00A94FEE"/>
    <w:rsid w:val="00AA5499"/>
    <w:rsid w:val="00AB2BC6"/>
    <w:rsid w:val="00AC116F"/>
    <w:rsid w:val="00AC26B8"/>
    <w:rsid w:val="00AC3717"/>
    <w:rsid w:val="00AC4FE3"/>
    <w:rsid w:val="00AE2F62"/>
    <w:rsid w:val="00AE5842"/>
    <w:rsid w:val="00AF5496"/>
    <w:rsid w:val="00B24AF0"/>
    <w:rsid w:val="00B302F7"/>
    <w:rsid w:val="00B412AF"/>
    <w:rsid w:val="00B61F3E"/>
    <w:rsid w:val="00B72D9D"/>
    <w:rsid w:val="00B75ABC"/>
    <w:rsid w:val="00BA33CB"/>
    <w:rsid w:val="00BD3C87"/>
    <w:rsid w:val="00BD736A"/>
    <w:rsid w:val="00BF0C8C"/>
    <w:rsid w:val="00BF1AD7"/>
    <w:rsid w:val="00C03E1D"/>
    <w:rsid w:val="00C06DA1"/>
    <w:rsid w:val="00C27DC8"/>
    <w:rsid w:val="00C42112"/>
    <w:rsid w:val="00C51A9B"/>
    <w:rsid w:val="00C53129"/>
    <w:rsid w:val="00C63A3F"/>
    <w:rsid w:val="00C77EAA"/>
    <w:rsid w:val="00C81F7A"/>
    <w:rsid w:val="00C928DF"/>
    <w:rsid w:val="00CA67C3"/>
    <w:rsid w:val="00CC5A1F"/>
    <w:rsid w:val="00CD50A3"/>
    <w:rsid w:val="00CF75A2"/>
    <w:rsid w:val="00D22D95"/>
    <w:rsid w:val="00D66210"/>
    <w:rsid w:val="00DC1E51"/>
    <w:rsid w:val="00DE3F18"/>
    <w:rsid w:val="00DF4E69"/>
    <w:rsid w:val="00E00DE8"/>
    <w:rsid w:val="00E14DBA"/>
    <w:rsid w:val="00E252A5"/>
    <w:rsid w:val="00E445A4"/>
    <w:rsid w:val="00EB26B3"/>
    <w:rsid w:val="00F10BED"/>
    <w:rsid w:val="00F1774E"/>
    <w:rsid w:val="00F30792"/>
    <w:rsid w:val="00F3100A"/>
    <w:rsid w:val="00F64C48"/>
    <w:rsid w:val="00F71514"/>
    <w:rsid w:val="00F821EF"/>
    <w:rsid w:val="00F822B5"/>
    <w:rsid w:val="00F85C61"/>
    <w:rsid w:val="00F90CA6"/>
    <w:rsid w:val="00F9542C"/>
    <w:rsid w:val="00F97D97"/>
    <w:rsid w:val="00FC21FE"/>
    <w:rsid w:val="00FC677A"/>
    <w:rsid w:val="00FD0DF4"/>
    <w:rsid w:val="00FE553D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A446F"/>
  <w15:docId w15:val="{C10E4CC9-4D16-4ADE-8BA9-C8523F01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96F"/>
  </w:style>
  <w:style w:type="paragraph" w:styleId="Footer">
    <w:name w:val="footer"/>
    <w:basedOn w:val="Normal"/>
    <w:link w:val="FooterChar"/>
    <w:uiPriority w:val="99"/>
    <w:unhideWhenUsed/>
    <w:rsid w:val="0094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96F"/>
  </w:style>
  <w:style w:type="paragraph" w:styleId="BalloonText">
    <w:name w:val="Balloon Text"/>
    <w:basedOn w:val="Normal"/>
    <w:link w:val="BalloonTextChar"/>
    <w:uiPriority w:val="99"/>
    <w:semiHidden/>
    <w:unhideWhenUsed/>
    <w:rsid w:val="009449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496F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CA67C3"/>
    <w:rPr>
      <w:color w:val="0000FF"/>
      <w:u w:val="single"/>
    </w:rPr>
  </w:style>
  <w:style w:type="table" w:styleId="TableGrid">
    <w:name w:val="Table Grid"/>
    <w:basedOn w:val="TableNormal"/>
    <w:uiPriority w:val="59"/>
    <w:rsid w:val="00743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3A06CB"/>
    <w:pPr>
      <w:spacing w:after="0" w:line="240" w:lineRule="auto"/>
      <w:ind w:left="720"/>
    </w:pPr>
    <w:rPr>
      <w:lang w:val="en-US"/>
    </w:rPr>
  </w:style>
  <w:style w:type="paragraph" w:customStyle="1" w:styleId="Default">
    <w:name w:val="Default"/>
    <w:rsid w:val="00A65BF4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IE"/>
    </w:rPr>
  </w:style>
  <w:style w:type="paragraph" w:styleId="ListParagraph">
    <w:name w:val="List Paragraph"/>
    <w:basedOn w:val="Normal"/>
    <w:uiPriority w:val="34"/>
    <w:qFormat/>
    <w:rsid w:val="00A65BF4"/>
    <w:pPr>
      <w:ind w:left="720"/>
      <w:contextualSpacing/>
    </w:pPr>
    <w:rPr>
      <w:rFonts w:eastAsia="Times New Roman"/>
      <w:lang w:val="en-US" w:bidi="en-US"/>
    </w:rPr>
  </w:style>
  <w:style w:type="paragraph" w:styleId="NoSpacing">
    <w:name w:val="No Spacing"/>
    <w:uiPriority w:val="1"/>
    <w:qFormat/>
    <w:rsid w:val="00035E8F"/>
    <w:rPr>
      <w:sz w:val="22"/>
      <w:szCs w:val="22"/>
      <w:lang w:val="fr-BE"/>
    </w:rPr>
  </w:style>
  <w:style w:type="character" w:styleId="CommentReference">
    <w:name w:val="annotation reference"/>
    <w:basedOn w:val="DefaultParagraphFont"/>
    <w:uiPriority w:val="99"/>
    <w:semiHidden/>
    <w:unhideWhenUsed/>
    <w:rsid w:val="006E2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5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59C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59C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UEMS%20LETTERHEAD%20-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8DDA65413BE4CB07F4D05041C6593" ma:contentTypeVersion="16" ma:contentTypeDescription="Create a new document." ma:contentTypeScope="" ma:versionID="db67ea3d5188bcb7ef39f4dfc4a6c708">
  <xsd:schema xmlns:xsd="http://www.w3.org/2001/XMLSchema" xmlns:xs="http://www.w3.org/2001/XMLSchema" xmlns:p="http://schemas.microsoft.com/office/2006/metadata/properties" xmlns:ns2="50cd1067-ad5b-4548-a81f-8020061686ae" xmlns:ns3="baa8e23d-dc65-4aa4-b255-c26c0adc0f71" targetNamespace="http://schemas.microsoft.com/office/2006/metadata/properties" ma:root="true" ma:fieldsID="ee074689c55b586904ece71586027f37" ns2:_="" ns3:_="">
    <xsd:import namespace="50cd1067-ad5b-4548-a81f-8020061686ae"/>
    <xsd:import namespace="baa8e23d-dc65-4aa4-b255-c26c0adc0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d1067-ad5b-4548-a81f-802006168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b26097-bfaf-4cc3-af83-a872dc9a8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8e23d-dc65-4aa4-b255-c26c0adc0f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0f3422-6e4a-483c-bdba-5b89fc64bc2f}" ma:internalName="TaxCatchAll" ma:showField="CatchAllData" ma:web="baa8e23d-dc65-4aa4-b255-c26c0adc0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a8e23d-dc65-4aa4-b255-c26c0adc0f71" xsi:nil="true"/>
    <lcf76f155ced4ddcb4097134ff3c332f xmlns="50cd1067-ad5b-4548-a81f-8020061686a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A87E8-3B9D-4186-85C5-5FCCBF56D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d1067-ad5b-4548-a81f-8020061686ae"/>
    <ds:schemaRef ds:uri="baa8e23d-dc65-4aa4-b255-c26c0adc0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973DD-1FBD-4E2A-B93C-B2B322271162}">
  <ds:schemaRefs>
    <ds:schemaRef ds:uri="http://schemas.microsoft.com/office/2006/metadata/properties"/>
    <ds:schemaRef ds:uri="http://schemas.microsoft.com/office/infopath/2007/PartnerControls"/>
    <ds:schemaRef ds:uri="baa8e23d-dc65-4aa4-b255-c26c0adc0f71"/>
    <ds:schemaRef ds:uri="50cd1067-ad5b-4548-a81f-8020061686ae"/>
  </ds:schemaRefs>
</ds:datastoreItem>
</file>

<file path=customXml/itemProps3.xml><?xml version="1.0" encoding="utf-8"?>
<ds:datastoreItem xmlns:ds="http://schemas.openxmlformats.org/officeDocument/2006/customXml" ds:itemID="{4EFFA1D3-25BC-4600-9D29-F8B0C534FB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EA6C64-265D-4F3E-8A93-D5FAFF7FAF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UEMS LETTERHEAD - Template Final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CPD Conflict of Interest Disclosure Form</vt:lpstr>
    </vt:vector>
  </TitlesOfParts>
  <Company>HP</Company>
  <LinksUpToDate>false</LinksUpToDate>
  <CharactersWithSpaces>1076</CharactersWithSpaces>
  <SharedDoc>false</SharedDoc>
  <HLinks>
    <vt:vector size="6" baseType="variant">
      <vt:variant>
        <vt:i4>2818058</vt:i4>
      </vt:variant>
      <vt:variant>
        <vt:i4>3</vt:i4>
      </vt:variant>
      <vt:variant>
        <vt:i4>0</vt:i4>
      </vt:variant>
      <vt:variant>
        <vt:i4>5</vt:i4>
      </vt:variant>
      <vt:variant>
        <vt:lpwstr>mailto:professionalcompetence@rcpi.ie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Rouffet</dc:creator>
  <cp:keywords/>
  <dc:description/>
  <cp:lastModifiedBy>Grainne McBrearty</cp:lastModifiedBy>
  <cp:revision>2</cp:revision>
  <cp:lastPrinted>2013-01-13T11:49:00Z</cp:lastPrinted>
  <dcterms:created xsi:type="dcterms:W3CDTF">2026-07-30T14:08:00Z</dcterms:created>
  <dcterms:modified xsi:type="dcterms:W3CDTF">2026-07-30T14:08:00Z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0x0101006A18DDA65413BE4CB07F4D05041C6593</vt:lpwstr>
  </property>
  <property fmtid="{D5CDD505-2E9C-101B-9397-08002B2CF9AE}" pid="3" name="RCPITags">
    <vt:lpwstr>32;#Professional Competence|fef6c11a-b4a4-43ab-bc5f-f36a62adfbe2</vt:lpwstr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{"FileActivityType":"6","FileActivityTimeStamp":"2026-02-17T10:40:55.880Z","FileActivityUsersOnPage":[{"DisplayName":"Julie Daly","Id":"julie.daly@icgp.ie"}],"FileActivityNavigationId":null}</vt:lpwstr>
  </property>
  <property fmtid="{D5CDD505-2E9C-101B-9397-08002B2CF9AE}" pid="8" name="TriggerFlowInfo">
    <vt:lpwstr/>
  </property>
  <property fmtid="{D5CDD505-2E9C-101B-9397-08002B2CF9AE}" pid="9" name="GrammarlyDocumentId">
    <vt:lpwstr>94bb7b57-ae70-4228-afb1-e1d08d16e58b</vt:lpwstr>
  </property>
</Properties>
</file>